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68B" w:rsidRDefault="008E368B" w:rsidP="007E01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42F6A">
        <w:rPr>
          <w:rFonts w:ascii="Times New Roman" w:hAnsi="Times New Roman" w:cs="Times New Roman"/>
          <w:sz w:val="24"/>
          <w:szCs w:val="24"/>
        </w:rPr>
        <w:t xml:space="preserve">Еще одним из вариантов проведения совместного семейного досуга являются </w:t>
      </w:r>
      <w:r w:rsidRPr="00042F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занятия спортом</w:t>
      </w:r>
      <w:r w:rsidRPr="00042F6A">
        <w:rPr>
          <w:rFonts w:ascii="Times New Roman" w:hAnsi="Times New Roman" w:cs="Times New Roman"/>
          <w:sz w:val="24"/>
          <w:szCs w:val="24"/>
        </w:rPr>
        <w:t xml:space="preserve"> всей семьей. Это могут быть и </w:t>
      </w:r>
      <w:r w:rsidRPr="00042F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лыжные прогулки</w:t>
      </w:r>
      <w:r w:rsidRPr="00042F6A">
        <w:rPr>
          <w:rFonts w:ascii="Times New Roman" w:hAnsi="Times New Roman" w:cs="Times New Roman"/>
          <w:sz w:val="24"/>
          <w:szCs w:val="24"/>
        </w:rPr>
        <w:t xml:space="preserve"> в лесу, и массовое </w:t>
      </w:r>
      <w:r w:rsidRPr="00042F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катание на ледниковой площадке</w:t>
      </w:r>
      <w:r w:rsidRPr="00042F6A">
        <w:rPr>
          <w:rFonts w:ascii="Times New Roman" w:hAnsi="Times New Roman" w:cs="Times New Roman"/>
          <w:sz w:val="24"/>
          <w:szCs w:val="24"/>
        </w:rPr>
        <w:t xml:space="preserve">, и </w:t>
      </w:r>
      <w:r w:rsidRPr="00042F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велосипедная прогулка</w:t>
      </w:r>
      <w:r w:rsidRPr="00042F6A">
        <w:rPr>
          <w:rFonts w:ascii="Times New Roman" w:hAnsi="Times New Roman" w:cs="Times New Roman"/>
          <w:sz w:val="24"/>
          <w:szCs w:val="24"/>
        </w:rPr>
        <w:t xml:space="preserve">, и </w:t>
      </w:r>
      <w:r w:rsidRPr="00042F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даже игра в футбол или волейбол</w:t>
      </w:r>
      <w:r w:rsidRPr="00042F6A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042F6A">
        <w:rPr>
          <w:rFonts w:ascii="Times New Roman" w:hAnsi="Times New Roman" w:cs="Times New Roman"/>
          <w:sz w:val="24"/>
          <w:szCs w:val="24"/>
        </w:rPr>
        <w:t xml:space="preserve"> Все совместные прогулки необходимо запечатлеть с помощью фотоаппарата, сделав множество оригинальных кадров или даже создать небольшой видеофильм проведенного дня. </w:t>
      </w:r>
    </w:p>
    <w:p w:rsidR="008E368B" w:rsidRPr="00042F6A" w:rsidRDefault="008E368B" w:rsidP="007E01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42F6A">
        <w:rPr>
          <w:rFonts w:ascii="Times New Roman" w:hAnsi="Times New Roman" w:cs="Times New Roman"/>
          <w:sz w:val="24"/>
          <w:szCs w:val="24"/>
        </w:rPr>
        <w:t>Семейный досуг также могут разнообразить</w:t>
      </w:r>
      <w:r w:rsidRPr="00042F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42F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поезд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 на природу, в лес</w:t>
      </w:r>
      <w:r w:rsidRPr="00042F6A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042F6A">
        <w:rPr>
          <w:rFonts w:ascii="Times New Roman" w:hAnsi="Times New Roman" w:cs="Times New Roman"/>
          <w:sz w:val="24"/>
          <w:szCs w:val="24"/>
        </w:rPr>
        <w:t xml:space="preserve"> что поможет укрепить состояние здоровья каждого члена семьи.</w:t>
      </w:r>
    </w:p>
    <w:p w:rsidR="008E368B" w:rsidRDefault="008E368B" w:rsidP="007E01FE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 может просто всем вместе приготовить совместный обед или ужин.</w:t>
      </w:r>
    </w:p>
    <w:p w:rsidR="008E368B" w:rsidRPr="00042F6A" w:rsidRDefault="008E368B" w:rsidP="007E01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42F6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Формирование семейных традиций в проведении свободного времени является залогом счастливой дружной семьи, в которой не остается места вредным привычкам, отч</w:t>
      </w:r>
      <w:r w:rsidRPr="00E81E4B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Pr="00042F6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ужденности, и скуке. </w:t>
      </w:r>
    </w:p>
    <w:p w:rsidR="008E368B" w:rsidRDefault="008E368B" w:rsidP="007E01FE">
      <w:pPr>
        <w:pStyle w:val="clear"/>
        <w:shd w:val="clear" w:color="auto" w:fill="FFFFFF"/>
        <w:tabs>
          <w:tab w:val="left" w:pos="851"/>
        </w:tabs>
        <w:rPr>
          <w:color w:val="FF000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33.65pt;width:225pt;height:169.35pt;z-index:-251656192" wrapcoords="-72 0 -72 21504 21600 21504 21600 0 -72 0">
            <v:imagedata r:id="rId7" o:title=""/>
            <w10:wrap type="tight"/>
          </v:shape>
        </w:pict>
      </w:r>
    </w:p>
    <w:p w:rsidR="008E368B" w:rsidRDefault="008E368B" w:rsidP="007E01FE">
      <w:pPr>
        <w:pStyle w:val="clear"/>
        <w:shd w:val="clear" w:color="auto" w:fill="FFFFFF"/>
        <w:tabs>
          <w:tab w:val="left" w:pos="851"/>
        </w:tabs>
        <w:jc w:val="center"/>
        <w:rPr>
          <w:color w:val="FF0000"/>
        </w:rPr>
      </w:pPr>
      <w:r w:rsidRPr="007C0805">
        <w:rPr>
          <w:b/>
          <w:bCs/>
        </w:rPr>
        <w:t>Всероссийский детский телефон         доверия 8-800-2000-122</w:t>
      </w:r>
      <w:r w:rsidRPr="007B7269">
        <w:rPr>
          <w:color w:val="FF0000"/>
        </w:rPr>
        <w:t xml:space="preserve"> </w:t>
      </w:r>
      <w:r w:rsidRPr="00AB273B">
        <w:rPr>
          <w:noProof/>
          <w:color w:val="FF0000"/>
        </w:rPr>
        <w:pict>
          <v:shape id="Рисунок 2" o:spid="_x0000_i1025" type="#_x0000_t75" style="width:111.75pt;height:87.75pt;visibility:visible">
            <v:imagedata r:id="rId8" o:title=""/>
          </v:shape>
        </w:pict>
      </w:r>
    </w:p>
    <w:p w:rsidR="008E368B" w:rsidRPr="002C302B" w:rsidRDefault="008E368B" w:rsidP="00D34CE8">
      <w:pPr>
        <w:pStyle w:val="clear"/>
        <w:shd w:val="clear" w:color="auto" w:fill="FFFFFF"/>
        <w:tabs>
          <w:tab w:val="left" w:pos="851"/>
        </w:tabs>
        <w:jc w:val="both"/>
        <w:rPr>
          <w:color w:val="000000"/>
        </w:rPr>
      </w:pPr>
      <w:r w:rsidRPr="007B7269">
        <w:rPr>
          <w:color w:val="000000"/>
        </w:rPr>
        <w:t xml:space="preserve">Вы можете обратиться на детский телефон доверия по любым вопросам, связанным с воспитанием Вашего ребенка </w:t>
      </w:r>
      <w:r w:rsidRPr="007C0805">
        <w:rPr>
          <w:b/>
          <w:bCs/>
        </w:rPr>
        <w:t>анонимно и бесплатно</w:t>
      </w:r>
      <w:r w:rsidRPr="007B7269">
        <w:rPr>
          <w:color w:val="000000"/>
        </w:rPr>
        <w:t xml:space="preserve"> с любого телефона</w:t>
      </w:r>
    </w:p>
    <w:p w:rsidR="008E368B" w:rsidRPr="00F46E8C" w:rsidRDefault="008E368B" w:rsidP="00926BF0">
      <w:pPr>
        <w:pStyle w:val="clear"/>
        <w:shd w:val="clear" w:color="auto" w:fill="FFFFFF"/>
        <w:spacing w:before="0" w:beforeAutospacing="0" w:after="0" w:afterAutospacing="0" w:line="100" w:lineRule="atLeast"/>
        <w:jc w:val="both"/>
        <w:rPr>
          <w:color w:val="000000"/>
          <w:sz w:val="22"/>
          <w:szCs w:val="22"/>
        </w:rPr>
      </w:pPr>
    </w:p>
    <w:p w:rsidR="008E368B" w:rsidRPr="00F46E8C" w:rsidRDefault="008E368B" w:rsidP="00926BF0">
      <w:pPr>
        <w:pStyle w:val="clear"/>
        <w:shd w:val="clear" w:color="auto" w:fill="FFFFFF"/>
        <w:spacing w:before="0" w:beforeAutospacing="0" w:after="0" w:afterAutospacing="0" w:line="100" w:lineRule="atLeast"/>
        <w:jc w:val="both"/>
        <w:rPr>
          <w:color w:val="000000"/>
          <w:sz w:val="22"/>
          <w:szCs w:val="22"/>
        </w:rPr>
      </w:pPr>
    </w:p>
    <w:p w:rsidR="008E368B" w:rsidRPr="00F46E8C" w:rsidRDefault="008E368B" w:rsidP="00926BF0">
      <w:pPr>
        <w:pStyle w:val="clear"/>
        <w:shd w:val="clear" w:color="auto" w:fill="FFFFFF"/>
        <w:spacing w:before="0" w:beforeAutospacing="0" w:after="0" w:afterAutospacing="0" w:line="100" w:lineRule="atLeast"/>
        <w:jc w:val="both"/>
        <w:rPr>
          <w:color w:val="000000"/>
          <w:sz w:val="22"/>
          <w:szCs w:val="22"/>
        </w:rPr>
      </w:pPr>
      <w:r>
        <w:rPr>
          <w:noProof/>
        </w:rPr>
        <w:pict>
          <v:shape id="_x0000_s1027" type="#_x0000_t75" style="position:absolute;left:0;text-align:left;margin-left:32.7pt;margin-top:5.7pt;width:169pt;height:169pt;z-index:-251657216" wrapcoords="-96 0 -96 21504 21600 21504 21600 0 -96 0">
            <v:imagedata r:id="rId9" o:title=""/>
            <w10:wrap type="tight"/>
          </v:shape>
        </w:pict>
      </w:r>
    </w:p>
    <w:p w:rsidR="008E368B" w:rsidRPr="00F46E8C" w:rsidRDefault="008E368B" w:rsidP="00926BF0">
      <w:pPr>
        <w:pStyle w:val="clear"/>
        <w:shd w:val="clear" w:color="auto" w:fill="FFFFFF"/>
        <w:spacing w:before="0" w:beforeAutospacing="0" w:after="0" w:afterAutospacing="0" w:line="100" w:lineRule="atLeast"/>
        <w:jc w:val="both"/>
        <w:rPr>
          <w:color w:val="000000"/>
          <w:sz w:val="22"/>
          <w:szCs w:val="22"/>
        </w:rPr>
      </w:pPr>
    </w:p>
    <w:p w:rsidR="008E368B" w:rsidRPr="00F46E8C" w:rsidRDefault="008E368B" w:rsidP="00926BF0">
      <w:pPr>
        <w:pStyle w:val="clear"/>
        <w:shd w:val="clear" w:color="auto" w:fill="FFFFFF"/>
        <w:spacing w:before="0" w:beforeAutospacing="0" w:after="0" w:afterAutospacing="0" w:line="100" w:lineRule="atLeast"/>
        <w:jc w:val="both"/>
        <w:rPr>
          <w:color w:val="000000"/>
          <w:sz w:val="22"/>
          <w:szCs w:val="22"/>
        </w:rPr>
      </w:pPr>
    </w:p>
    <w:p w:rsidR="008E368B" w:rsidRPr="00F46E8C" w:rsidRDefault="008E368B" w:rsidP="00926BF0">
      <w:pPr>
        <w:pStyle w:val="clear"/>
        <w:shd w:val="clear" w:color="auto" w:fill="FFFFFF"/>
        <w:spacing w:before="0" w:beforeAutospacing="0" w:after="0" w:afterAutospacing="0" w:line="100" w:lineRule="atLeast"/>
        <w:jc w:val="both"/>
        <w:rPr>
          <w:color w:val="000000"/>
          <w:sz w:val="22"/>
          <w:szCs w:val="22"/>
        </w:rPr>
      </w:pPr>
    </w:p>
    <w:p w:rsidR="008E368B" w:rsidRPr="007E01FE" w:rsidRDefault="008E368B" w:rsidP="00EE18C2">
      <w:pPr>
        <w:pStyle w:val="clear"/>
        <w:shd w:val="clear" w:color="auto" w:fill="FFFFFF"/>
        <w:spacing w:before="0" w:beforeAutospacing="0" w:after="0" w:afterAutospacing="0" w:line="100" w:lineRule="atLeast"/>
        <w:jc w:val="center"/>
        <w:rPr>
          <w:b/>
          <w:bCs/>
          <w:sz w:val="22"/>
          <w:szCs w:val="22"/>
        </w:rPr>
      </w:pPr>
    </w:p>
    <w:p w:rsidR="008E368B" w:rsidRDefault="008E368B" w:rsidP="00EE18C2">
      <w:pPr>
        <w:pStyle w:val="clear"/>
        <w:shd w:val="clear" w:color="auto" w:fill="FFFFFF"/>
        <w:spacing w:before="0" w:beforeAutospacing="0" w:after="0" w:afterAutospacing="0" w:line="100" w:lineRule="atLeast"/>
        <w:jc w:val="center"/>
        <w:rPr>
          <w:b/>
          <w:bCs/>
          <w:sz w:val="22"/>
          <w:szCs w:val="22"/>
        </w:rPr>
      </w:pPr>
    </w:p>
    <w:p w:rsidR="008E368B" w:rsidRDefault="008E368B" w:rsidP="00EE18C2">
      <w:pPr>
        <w:pStyle w:val="clear"/>
        <w:shd w:val="clear" w:color="auto" w:fill="FFFFFF"/>
        <w:spacing w:before="0" w:beforeAutospacing="0" w:after="0" w:afterAutospacing="0" w:line="100" w:lineRule="atLeast"/>
        <w:jc w:val="center"/>
        <w:rPr>
          <w:b/>
          <w:bCs/>
          <w:sz w:val="22"/>
          <w:szCs w:val="22"/>
        </w:rPr>
      </w:pPr>
    </w:p>
    <w:p w:rsidR="008E368B" w:rsidRDefault="008E368B" w:rsidP="00EE18C2">
      <w:pPr>
        <w:pStyle w:val="clear"/>
        <w:shd w:val="clear" w:color="auto" w:fill="FFFFFF"/>
        <w:spacing w:before="0" w:beforeAutospacing="0" w:after="0" w:afterAutospacing="0" w:line="100" w:lineRule="atLeast"/>
        <w:jc w:val="center"/>
        <w:rPr>
          <w:b/>
          <w:bCs/>
          <w:sz w:val="22"/>
          <w:szCs w:val="22"/>
        </w:rPr>
      </w:pPr>
    </w:p>
    <w:p w:rsidR="008E368B" w:rsidRDefault="008E368B" w:rsidP="00EE18C2">
      <w:pPr>
        <w:pStyle w:val="clear"/>
        <w:shd w:val="clear" w:color="auto" w:fill="FFFFFF"/>
        <w:spacing w:before="0" w:beforeAutospacing="0" w:after="0" w:afterAutospacing="0" w:line="100" w:lineRule="atLeast"/>
        <w:jc w:val="center"/>
        <w:rPr>
          <w:b/>
          <w:bCs/>
          <w:sz w:val="22"/>
          <w:szCs w:val="22"/>
        </w:rPr>
      </w:pPr>
    </w:p>
    <w:p w:rsidR="008E368B" w:rsidRDefault="008E368B" w:rsidP="00EE18C2">
      <w:pPr>
        <w:pStyle w:val="clear"/>
        <w:shd w:val="clear" w:color="auto" w:fill="FFFFFF"/>
        <w:spacing w:before="0" w:beforeAutospacing="0" w:after="0" w:afterAutospacing="0" w:line="100" w:lineRule="atLeast"/>
        <w:jc w:val="center"/>
        <w:rPr>
          <w:b/>
          <w:bCs/>
          <w:sz w:val="22"/>
          <w:szCs w:val="22"/>
        </w:rPr>
      </w:pPr>
    </w:p>
    <w:p w:rsidR="008E368B" w:rsidRDefault="008E368B" w:rsidP="00EE18C2">
      <w:pPr>
        <w:pStyle w:val="clear"/>
        <w:shd w:val="clear" w:color="auto" w:fill="FFFFFF"/>
        <w:spacing w:before="0" w:beforeAutospacing="0" w:after="0" w:afterAutospacing="0" w:line="100" w:lineRule="atLeast"/>
        <w:jc w:val="center"/>
        <w:rPr>
          <w:b/>
          <w:bCs/>
          <w:sz w:val="22"/>
          <w:szCs w:val="22"/>
        </w:rPr>
      </w:pPr>
    </w:p>
    <w:p w:rsidR="008E368B" w:rsidRDefault="008E368B" w:rsidP="00EE18C2">
      <w:pPr>
        <w:pStyle w:val="clear"/>
        <w:shd w:val="clear" w:color="auto" w:fill="FFFFFF"/>
        <w:spacing w:before="0" w:beforeAutospacing="0" w:after="0" w:afterAutospacing="0" w:line="100" w:lineRule="atLeast"/>
        <w:jc w:val="center"/>
        <w:rPr>
          <w:b/>
          <w:bCs/>
          <w:sz w:val="22"/>
          <w:szCs w:val="22"/>
        </w:rPr>
      </w:pPr>
    </w:p>
    <w:p w:rsidR="008E368B" w:rsidRDefault="008E368B" w:rsidP="00EE18C2">
      <w:pPr>
        <w:pStyle w:val="clear"/>
        <w:shd w:val="clear" w:color="auto" w:fill="FFFFFF"/>
        <w:spacing w:before="0" w:beforeAutospacing="0" w:after="0" w:afterAutospacing="0" w:line="100" w:lineRule="atLeast"/>
        <w:jc w:val="center"/>
        <w:rPr>
          <w:b/>
          <w:bCs/>
          <w:sz w:val="22"/>
          <w:szCs w:val="22"/>
        </w:rPr>
      </w:pPr>
    </w:p>
    <w:p w:rsidR="008E368B" w:rsidRDefault="008E368B" w:rsidP="00EE18C2">
      <w:pPr>
        <w:pStyle w:val="clear"/>
        <w:shd w:val="clear" w:color="auto" w:fill="FFFFFF"/>
        <w:spacing w:before="0" w:beforeAutospacing="0" w:after="0" w:afterAutospacing="0" w:line="100" w:lineRule="atLeast"/>
        <w:jc w:val="center"/>
        <w:rPr>
          <w:b/>
          <w:bCs/>
          <w:sz w:val="22"/>
          <w:szCs w:val="22"/>
        </w:rPr>
      </w:pPr>
    </w:p>
    <w:p w:rsidR="008E368B" w:rsidRDefault="008E368B" w:rsidP="00EE18C2">
      <w:pPr>
        <w:pStyle w:val="clear"/>
        <w:shd w:val="clear" w:color="auto" w:fill="FFFFFF"/>
        <w:spacing w:before="0" w:beforeAutospacing="0" w:after="0" w:afterAutospacing="0" w:line="100" w:lineRule="atLeast"/>
        <w:jc w:val="center"/>
        <w:rPr>
          <w:b/>
          <w:bCs/>
          <w:sz w:val="22"/>
          <w:szCs w:val="22"/>
        </w:rPr>
      </w:pPr>
    </w:p>
    <w:p w:rsidR="008E368B" w:rsidRDefault="008E368B" w:rsidP="00EE18C2">
      <w:pPr>
        <w:pStyle w:val="clear"/>
        <w:shd w:val="clear" w:color="auto" w:fill="FFFFFF"/>
        <w:spacing w:before="0" w:beforeAutospacing="0" w:after="0" w:afterAutospacing="0" w:line="100" w:lineRule="atLeast"/>
        <w:jc w:val="center"/>
        <w:rPr>
          <w:b/>
          <w:bCs/>
          <w:sz w:val="22"/>
          <w:szCs w:val="22"/>
        </w:rPr>
      </w:pPr>
    </w:p>
    <w:p w:rsidR="008E368B" w:rsidRDefault="008E368B" w:rsidP="00EE18C2">
      <w:pPr>
        <w:pStyle w:val="clear"/>
        <w:shd w:val="clear" w:color="auto" w:fill="FFFFFF"/>
        <w:spacing w:before="0" w:beforeAutospacing="0" w:after="0" w:afterAutospacing="0" w:line="100" w:lineRule="atLeast"/>
        <w:jc w:val="center"/>
        <w:rPr>
          <w:b/>
          <w:bCs/>
          <w:sz w:val="22"/>
          <w:szCs w:val="22"/>
        </w:rPr>
      </w:pPr>
    </w:p>
    <w:p w:rsidR="008E368B" w:rsidRDefault="008E368B" w:rsidP="00EE18C2">
      <w:pPr>
        <w:pStyle w:val="clear"/>
        <w:shd w:val="clear" w:color="auto" w:fill="FFFFFF"/>
        <w:spacing w:before="0" w:beforeAutospacing="0" w:after="0" w:afterAutospacing="0" w:line="100" w:lineRule="atLeast"/>
        <w:jc w:val="center"/>
        <w:rPr>
          <w:b/>
          <w:bCs/>
          <w:sz w:val="22"/>
          <w:szCs w:val="22"/>
        </w:rPr>
      </w:pPr>
    </w:p>
    <w:p w:rsidR="008E368B" w:rsidRDefault="008E368B" w:rsidP="00EE18C2">
      <w:pPr>
        <w:pStyle w:val="clear"/>
        <w:shd w:val="clear" w:color="auto" w:fill="FFFFFF"/>
        <w:spacing w:before="0" w:beforeAutospacing="0" w:after="0" w:afterAutospacing="0" w:line="100" w:lineRule="atLeast"/>
        <w:jc w:val="center"/>
        <w:rPr>
          <w:b/>
          <w:bCs/>
          <w:sz w:val="22"/>
          <w:szCs w:val="22"/>
        </w:rPr>
      </w:pPr>
    </w:p>
    <w:p w:rsidR="008E368B" w:rsidRDefault="008E368B" w:rsidP="00CE5544">
      <w:pPr>
        <w:pStyle w:val="clear"/>
        <w:shd w:val="clear" w:color="auto" w:fill="FFFFFF"/>
        <w:spacing w:before="0" w:beforeAutospacing="0" w:after="0" w:afterAutospacing="0"/>
        <w:ind w:left="-142" w:right="-145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Составили: </w:t>
      </w:r>
    </w:p>
    <w:p w:rsidR="008E368B" w:rsidRDefault="008E368B" w:rsidP="00CE5544">
      <w:pPr>
        <w:pStyle w:val="clear"/>
        <w:shd w:val="clear" w:color="auto" w:fill="FFFFFF"/>
        <w:spacing w:before="0" w:beforeAutospacing="0" w:after="0" w:afterAutospacing="0"/>
        <w:ind w:left="-142" w:right="-145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учащиеся 6 класса </w:t>
      </w:r>
    </w:p>
    <w:p w:rsidR="008E368B" w:rsidRDefault="008E368B" w:rsidP="00CE5544">
      <w:pPr>
        <w:pStyle w:val="clear"/>
        <w:shd w:val="clear" w:color="auto" w:fill="FFFFFF"/>
        <w:spacing w:before="0" w:beforeAutospacing="0" w:after="0" w:afterAutospacing="0"/>
        <w:ind w:left="-142" w:right="-145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и педагог-психолог </w:t>
      </w:r>
    </w:p>
    <w:p w:rsidR="008E368B" w:rsidRDefault="008E368B" w:rsidP="00CE5544">
      <w:pPr>
        <w:pStyle w:val="clear"/>
        <w:shd w:val="clear" w:color="auto" w:fill="FFFFFF"/>
        <w:spacing w:before="0" w:beforeAutospacing="0" w:after="0" w:afterAutospacing="0"/>
        <w:ind w:left="-142" w:right="-145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Нуртдинова Е.А.</w:t>
      </w:r>
    </w:p>
    <w:p w:rsidR="008E368B" w:rsidRDefault="008E368B" w:rsidP="00743FB7">
      <w:pPr>
        <w:spacing w:after="0" w:line="240" w:lineRule="auto"/>
        <w:ind w:left="-142" w:right="-284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Муниципальное казенное общеобразовательное учреждение «Унъюганская средняя </w:t>
      </w:r>
    </w:p>
    <w:p w:rsidR="008E368B" w:rsidRDefault="008E368B" w:rsidP="00743FB7">
      <w:pPr>
        <w:spacing w:after="0" w:line="240" w:lineRule="auto"/>
        <w:ind w:left="-142" w:right="-284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общеобразовательная школа №2»</w:t>
      </w:r>
    </w:p>
    <w:p w:rsidR="008E368B" w:rsidRDefault="008E368B">
      <w:pPr>
        <w:rPr>
          <w:rFonts w:ascii="Times New Roman" w:hAnsi="Times New Roman" w:cs="Times New Roman"/>
        </w:rPr>
      </w:pPr>
    </w:p>
    <w:p w:rsidR="008E368B" w:rsidRPr="00743FB7" w:rsidRDefault="008E368B" w:rsidP="00743FB7">
      <w:pPr>
        <w:rPr>
          <w:rFonts w:ascii="Times New Roman" w:hAnsi="Times New Roman" w:cs="Times New Roman"/>
        </w:rPr>
      </w:pPr>
      <w:hyperlink r:id="rId10" w:history="1">
        <w:r w:rsidRPr="00AB273B">
          <w:rPr>
            <w:rFonts w:ascii="Times New Roman" w:hAnsi="Times New Roman" w:cs="Times New Roman"/>
            <w:noProof/>
            <w:lang w:eastAsia="ru-RU"/>
          </w:rPr>
          <w:pict>
            <v:shape id="Рисунок 1" o:spid="_x0000_i1026" type="#_x0000_t75" alt="https://im3-tub-com.yandex.net/i?id=78b0a8c1ef33594e03ed1ccfad74597e-02-144&amp;n=21" href="https://www.yandex.com/images/search?source=wiz&amp;img_url=http://www.uaua.info/pictures_ckfinder/images/80(6).jpg&amp;uinfo=sw-1366-sh-768-ww-1349-wh-643-pd-1-wp-16x9_1366x768&amp;_=1423445347019&amp;viewport=wide&amp;p=4&amp;text=%D1%81%D0%BE%D0%B2%D0%BC%D0%B5%D1%81%D1%82%D0%BD%D1%8B%D0%B9 %D0%B4%D0%BE%D1%81%D1%83%D0%B3 %D1%81 %D0%B4%D0%B5%D1%82%D1%8C%D0%BC%D0%B8 %D0%BA%D0%B0%D1%80%D1%82%D0%B8%D0%BD%D0%BA%D0%B8&amp;noreask=1&amp;pos=147&amp;rpt=simage&amp;lr=87" style="width:223.5pt;height:171pt;visibility:visible" o:button="t">
              <v:fill o:detectmouseclick="t"/>
              <v:imagedata r:id="rId11" o:title=""/>
            </v:shape>
          </w:pict>
        </w:r>
      </w:hyperlink>
    </w:p>
    <w:p w:rsidR="008E368B" w:rsidRDefault="008E368B" w:rsidP="00743FB7">
      <w:pPr>
        <w:spacing w:after="0" w:line="240" w:lineRule="auto"/>
        <w:jc w:val="center"/>
        <w:rPr>
          <w:rFonts w:ascii="Segoe Script" w:hAnsi="Segoe Script" w:cs="Segoe Script"/>
          <w:b/>
          <w:bCs/>
          <w:sz w:val="36"/>
          <w:szCs w:val="36"/>
        </w:rPr>
      </w:pPr>
      <w:r w:rsidRPr="00743FB7">
        <w:rPr>
          <w:rFonts w:ascii="Segoe Script" w:hAnsi="Segoe Script" w:cs="Segoe Script"/>
          <w:b/>
          <w:bCs/>
          <w:sz w:val="36"/>
          <w:szCs w:val="36"/>
        </w:rPr>
        <w:t xml:space="preserve"> «</w:t>
      </w:r>
      <w:r>
        <w:rPr>
          <w:rFonts w:ascii="Segoe Script" w:hAnsi="Segoe Script" w:cs="Segoe Script"/>
          <w:b/>
          <w:bCs/>
          <w:sz w:val="36"/>
          <w:szCs w:val="36"/>
        </w:rPr>
        <w:t xml:space="preserve">Как интересно и полезно </w:t>
      </w:r>
    </w:p>
    <w:p w:rsidR="008E368B" w:rsidRDefault="008E368B" w:rsidP="00743FB7">
      <w:pPr>
        <w:spacing w:after="0" w:line="240" w:lineRule="auto"/>
        <w:jc w:val="center"/>
        <w:rPr>
          <w:rFonts w:ascii="Segoe Script" w:hAnsi="Segoe Script" w:cs="Segoe Script"/>
          <w:b/>
          <w:bCs/>
          <w:sz w:val="36"/>
          <w:szCs w:val="36"/>
        </w:rPr>
      </w:pPr>
      <w:r>
        <w:rPr>
          <w:rFonts w:ascii="Segoe Script" w:hAnsi="Segoe Script" w:cs="Segoe Script"/>
          <w:b/>
          <w:bCs/>
          <w:sz w:val="36"/>
          <w:szCs w:val="36"/>
        </w:rPr>
        <w:t>провести досуг</w:t>
      </w:r>
      <w:r w:rsidRPr="00743FB7">
        <w:rPr>
          <w:rFonts w:ascii="Segoe Script" w:hAnsi="Segoe Script" w:cs="Segoe Script"/>
          <w:b/>
          <w:bCs/>
          <w:sz w:val="36"/>
          <w:szCs w:val="36"/>
        </w:rPr>
        <w:t xml:space="preserve"> </w:t>
      </w:r>
    </w:p>
    <w:p w:rsidR="008E368B" w:rsidRDefault="008E368B" w:rsidP="00743FB7">
      <w:pPr>
        <w:spacing w:after="0" w:line="240" w:lineRule="auto"/>
        <w:jc w:val="center"/>
        <w:rPr>
          <w:rFonts w:ascii="Segoe Script" w:hAnsi="Segoe Script" w:cs="Segoe Script"/>
          <w:b/>
          <w:bCs/>
          <w:sz w:val="36"/>
          <w:szCs w:val="36"/>
        </w:rPr>
      </w:pPr>
      <w:r w:rsidRPr="00743FB7">
        <w:rPr>
          <w:rFonts w:ascii="Segoe Script" w:hAnsi="Segoe Script" w:cs="Segoe Script"/>
          <w:b/>
          <w:bCs/>
          <w:sz w:val="36"/>
          <w:szCs w:val="36"/>
        </w:rPr>
        <w:t xml:space="preserve">на территории </w:t>
      </w:r>
    </w:p>
    <w:p w:rsidR="008E368B" w:rsidRDefault="008E368B" w:rsidP="00743FB7">
      <w:pPr>
        <w:spacing w:after="0" w:line="240" w:lineRule="auto"/>
        <w:jc w:val="center"/>
        <w:rPr>
          <w:rFonts w:ascii="Segoe Script" w:hAnsi="Segoe Script" w:cs="Segoe Script"/>
          <w:b/>
          <w:bCs/>
          <w:sz w:val="36"/>
          <w:szCs w:val="36"/>
        </w:rPr>
      </w:pPr>
      <w:r w:rsidRPr="00743FB7">
        <w:rPr>
          <w:rFonts w:ascii="Segoe Script" w:hAnsi="Segoe Script" w:cs="Segoe Script"/>
          <w:b/>
          <w:bCs/>
          <w:sz w:val="36"/>
          <w:szCs w:val="36"/>
        </w:rPr>
        <w:t>нашего поселка»</w:t>
      </w:r>
    </w:p>
    <w:p w:rsidR="008E368B" w:rsidRDefault="008E368B" w:rsidP="00D34CE8">
      <w:pPr>
        <w:jc w:val="center"/>
        <w:rPr>
          <w:rFonts w:ascii="Segoe Script" w:hAnsi="Segoe Script" w:cs="Segoe Script"/>
          <w:b/>
          <w:bCs/>
          <w:sz w:val="36"/>
          <w:szCs w:val="36"/>
        </w:rPr>
      </w:pPr>
    </w:p>
    <w:p w:rsidR="008E368B" w:rsidRDefault="008E368B" w:rsidP="00D34CE8">
      <w:pPr>
        <w:jc w:val="center"/>
        <w:rPr>
          <w:rFonts w:ascii="Segoe Script" w:hAnsi="Segoe Script" w:cs="Segoe Script"/>
          <w:b/>
          <w:bCs/>
          <w:sz w:val="36"/>
          <w:szCs w:val="36"/>
        </w:rPr>
      </w:pPr>
    </w:p>
    <w:p w:rsidR="008E368B" w:rsidRDefault="008E368B" w:rsidP="00D34CE8">
      <w:pPr>
        <w:jc w:val="center"/>
        <w:rPr>
          <w:rFonts w:ascii="Segoe Script" w:hAnsi="Segoe Script" w:cs="Segoe Script"/>
          <w:b/>
          <w:bCs/>
          <w:sz w:val="36"/>
          <w:szCs w:val="36"/>
        </w:rPr>
      </w:pPr>
    </w:p>
    <w:p w:rsidR="008E368B" w:rsidRDefault="008E368B" w:rsidP="00743FB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E368B" w:rsidRDefault="008E368B" w:rsidP="00743FB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E368B" w:rsidRDefault="008E368B" w:rsidP="00743FB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2015-2016 уч.г.</w:t>
      </w:r>
    </w:p>
    <w:p w:rsidR="008E368B" w:rsidRDefault="008E368B" w:rsidP="00933D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t>п. Унъюган</w:t>
      </w:r>
    </w:p>
    <w:p w:rsidR="008E368B" w:rsidRPr="00E64094" w:rsidRDefault="008E368B" w:rsidP="00D23D8B">
      <w:pPr>
        <w:pStyle w:val="Heading1"/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  <w:r w:rsidRPr="009311C2">
        <w:rPr>
          <w:kern w:val="0"/>
          <w:sz w:val="24"/>
          <w:szCs w:val="24"/>
          <w:lang w:eastAsia="en-US"/>
        </w:rPr>
        <w:t>Досуг</w:t>
      </w:r>
      <w:r w:rsidRPr="00911220">
        <w:rPr>
          <w:b w:val="0"/>
          <w:bCs w:val="0"/>
          <w:kern w:val="0"/>
          <w:sz w:val="24"/>
          <w:szCs w:val="24"/>
          <w:lang w:eastAsia="en-US"/>
        </w:rPr>
        <w:t xml:space="preserve"> - </w:t>
      </w:r>
      <w:hyperlink r:id="rId12" w:tooltip="Время - Иногда, временами (о чем-л. повторяющемся).1. Одна из основных - наряд..." w:history="1">
        <w:r w:rsidRPr="00E64094">
          <w:rPr>
            <w:rFonts w:ascii="Times New Roman" w:hAnsi="Times New Roman" w:cs="Times New Roman"/>
            <w:b w:val="0"/>
            <w:bCs w:val="0"/>
            <w:color w:val="000000"/>
            <w:kern w:val="0"/>
            <w:sz w:val="24"/>
            <w:szCs w:val="24"/>
          </w:rPr>
          <w:t>время,</w:t>
        </w:r>
      </w:hyperlink>
      <w:r w:rsidRPr="00E64094"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  <w:t> не занятое работой, какими-либо делами. А на самом деле это время можно и нужно занять самыми разными интересными занятиями.</w:t>
      </w:r>
    </w:p>
    <w:p w:rsidR="008E368B" w:rsidRPr="00E64094" w:rsidRDefault="008E368B" w:rsidP="00D23D8B">
      <w:pPr>
        <w:pStyle w:val="Heading1"/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</w:p>
    <w:p w:rsidR="008E368B" w:rsidRPr="00E64094" w:rsidRDefault="008E368B" w:rsidP="00D23D8B">
      <w:pPr>
        <w:pStyle w:val="Heading1"/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  <w:r w:rsidRPr="00E64094"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  <w:t xml:space="preserve">На территория нашего поселка можно очень интересно и полезно провести досуг. </w:t>
      </w:r>
    </w:p>
    <w:p w:rsidR="008E368B" w:rsidRPr="00E64094" w:rsidRDefault="008E368B" w:rsidP="00D23D8B">
      <w:pPr>
        <w:pStyle w:val="Heading1"/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</w:p>
    <w:p w:rsidR="008E368B" w:rsidRPr="00E64094" w:rsidRDefault="008E368B" w:rsidP="00D23D8B">
      <w:pPr>
        <w:pStyle w:val="Heading1"/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  <w:r w:rsidRPr="00E64094"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  <w:t>Например, посещать кружки и секции, которые работают круглый год в:</w:t>
      </w:r>
    </w:p>
    <w:p w:rsidR="008E368B" w:rsidRPr="00E64094" w:rsidRDefault="008E368B" w:rsidP="00A9170E">
      <w:pPr>
        <w:pStyle w:val="Heading1"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  <w:r w:rsidRPr="00E64094"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  <w:t>- МКОУ «Унъюганская СОШ №2»;</w:t>
      </w:r>
    </w:p>
    <w:p w:rsidR="008E368B" w:rsidRPr="00E64094" w:rsidRDefault="008E368B" w:rsidP="00A9170E">
      <w:pPr>
        <w:pStyle w:val="Heading1"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  <w:r w:rsidRPr="00E64094"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  <w:t>- МБУ ДО «Детская школа искусств»;</w:t>
      </w:r>
    </w:p>
    <w:p w:rsidR="008E368B" w:rsidRPr="00E64094" w:rsidRDefault="008E368B" w:rsidP="00A9170E">
      <w:pPr>
        <w:pStyle w:val="Heading1"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  <w:r w:rsidRPr="00E64094"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  <w:t>- МБУ ДО «Дом детского творчества»;</w:t>
      </w:r>
    </w:p>
    <w:p w:rsidR="008E368B" w:rsidRPr="00E64094" w:rsidRDefault="008E368B" w:rsidP="00A9170E">
      <w:pPr>
        <w:pStyle w:val="Heading1"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  <w:r w:rsidRPr="00E64094"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  <w:t>- МКУ «Дом культуры «Лесник»;</w:t>
      </w:r>
    </w:p>
    <w:p w:rsidR="008E368B" w:rsidRPr="00E64094" w:rsidRDefault="008E368B" w:rsidP="00A9170E">
      <w:pPr>
        <w:pStyle w:val="Heading1"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  <w:r w:rsidRPr="00E64094"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  <w:t>- КСК «Импульс».</w:t>
      </w:r>
    </w:p>
    <w:p w:rsidR="008E368B" w:rsidRPr="00E64094" w:rsidRDefault="008E368B" w:rsidP="00D23D8B">
      <w:pPr>
        <w:pStyle w:val="Heading1"/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</w:p>
    <w:p w:rsidR="008E368B" w:rsidRPr="00E64094" w:rsidRDefault="008E368B" w:rsidP="00D23D8B">
      <w:pPr>
        <w:pStyle w:val="Heading1"/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  <w:r>
        <w:rPr>
          <w:noProof/>
        </w:rPr>
        <w:pict>
          <v:shape id="_x0000_s1028" type="#_x0000_t75" style="position:absolute;left:0;text-align:left;margin-left:306pt;margin-top:85.2pt;width:141pt;height:114.6pt;z-index:-251660288" wrapcoords="-115 0 -115 21459 21600 21459 21600 0 -115 0">
            <v:imagedata r:id="rId13" o:title=""/>
            <w10:wrap type="tight"/>
          </v:shape>
        </w:pict>
      </w:r>
      <w:r w:rsidRPr="00E64094"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  <w:t xml:space="preserve">В этих учреждениях можно заниматься в объединениях по таким направлениям, как: художественно-эстетическое, культурологическое; научно-познавательное; информационно-технологическое; физкультурно-спортивное; военно-спортивное и т.д. </w:t>
      </w:r>
    </w:p>
    <w:p w:rsidR="008E368B" w:rsidRPr="00E64094" w:rsidRDefault="008E368B" w:rsidP="00D23D8B">
      <w:pPr>
        <w:pStyle w:val="Heading1"/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</w:p>
    <w:p w:rsidR="008E368B" w:rsidRPr="00E64094" w:rsidRDefault="008E368B" w:rsidP="00D23D8B">
      <w:pPr>
        <w:pStyle w:val="Heading1"/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  <w:r w:rsidRPr="00E64094"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  <w:t xml:space="preserve">Каждый найдет там занятие по интересам. </w:t>
      </w:r>
    </w:p>
    <w:p w:rsidR="008E368B" w:rsidRPr="007E1F28" w:rsidRDefault="008E368B" w:rsidP="00D23D8B">
      <w:pPr>
        <w:pStyle w:val="Heading1"/>
        <w:spacing w:before="0" w:beforeAutospacing="0" w:after="0" w:afterAutospacing="0"/>
        <w:ind w:firstLine="360"/>
        <w:jc w:val="both"/>
        <w:rPr>
          <w:b w:val="0"/>
          <w:bCs w:val="0"/>
          <w:kern w:val="0"/>
          <w:sz w:val="16"/>
          <w:szCs w:val="16"/>
          <w:lang w:eastAsia="en-US"/>
        </w:rPr>
      </w:pPr>
    </w:p>
    <w:p w:rsidR="008E368B" w:rsidRDefault="008E368B" w:rsidP="00D23D8B">
      <w:pPr>
        <w:pStyle w:val="Heading1"/>
        <w:spacing w:before="0" w:beforeAutospacing="0" w:after="0" w:afterAutospacing="0"/>
        <w:ind w:firstLine="360"/>
        <w:jc w:val="both"/>
        <w:rPr>
          <w:kern w:val="0"/>
          <w:sz w:val="24"/>
          <w:szCs w:val="24"/>
          <w:u w:val="single"/>
          <w:lang w:eastAsia="en-US"/>
        </w:rPr>
      </w:pPr>
      <w:r>
        <w:rPr>
          <w:noProof/>
        </w:rPr>
        <w:pict>
          <v:shape id="_x0000_s1029" type="#_x0000_t75" style="position:absolute;left:0;text-align:left;margin-left:9pt;margin-top:14.65pt;width:209pt;height:136pt;z-index:-251659264" wrapcoords="-77 0 -77 21481 21600 21481 21600 0 -77 0">
            <v:imagedata r:id="rId14" o:title=""/>
            <w10:wrap type="tight"/>
          </v:shape>
        </w:pict>
      </w:r>
    </w:p>
    <w:p w:rsidR="008E368B" w:rsidRPr="007E1F28" w:rsidRDefault="008E368B" w:rsidP="00E64094">
      <w:pPr>
        <w:pStyle w:val="Heading1"/>
        <w:spacing w:before="0" w:beforeAutospacing="0" w:after="0" w:afterAutospacing="0"/>
        <w:jc w:val="both"/>
        <w:rPr>
          <w:kern w:val="0"/>
          <w:sz w:val="24"/>
          <w:szCs w:val="24"/>
          <w:u w:val="single"/>
          <w:lang w:eastAsia="en-US"/>
        </w:rPr>
      </w:pPr>
      <w:r w:rsidRPr="007E1F28">
        <w:rPr>
          <w:kern w:val="0"/>
          <w:sz w:val="24"/>
          <w:szCs w:val="24"/>
          <w:u w:val="single"/>
          <w:lang w:eastAsia="en-US"/>
        </w:rPr>
        <w:t>Сезонный досуг:</w:t>
      </w:r>
    </w:p>
    <w:p w:rsidR="008E368B" w:rsidRPr="00E64094" w:rsidRDefault="008E368B" w:rsidP="00EF0AFA">
      <w:pPr>
        <w:pStyle w:val="Heading1"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  <w:r w:rsidRPr="007E1F28">
        <w:rPr>
          <w:i/>
          <w:iCs/>
          <w:kern w:val="0"/>
          <w:sz w:val="24"/>
          <w:szCs w:val="24"/>
          <w:lang w:eastAsia="en-US"/>
        </w:rPr>
        <w:t>- Лето</w:t>
      </w:r>
      <w:r>
        <w:rPr>
          <w:b w:val="0"/>
          <w:bCs w:val="0"/>
          <w:kern w:val="0"/>
          <w:sz w:val="24"/>
          <w:szCs w:val="24"/>
          <w:lang w:eastAsia="en-US"/>
        </w:rPr>
        <w:t xml:space="preserve"> – </w:t>
      </w:r>
      <w:r w:rsidRPr="00E64094"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  <w:t>это посещение районной профильной смены «ЛИКМ@», детского оздоровительного лагеря «Школа умненьких магов»; работа вожатыми в детском оздоровительном лагере, в трудовых отрядах; посещение дворовых площадок, организованных МБУ ДО «Дом детского творчества» и МКУ «Дом</w:t>
      </w:r>
      <w:r>
        <w:rPr>
          <w:b w:val="0"/>
          <w:bCs w:val="0"/>
          <w:kern w:val="0"/>
          <w:sz w:val="24"/>
          <w:szCs w:val="24"/>
          <w:lang w:eastAsia="en-US"/>
        </w:rPr>
        <w:t xml:space="preserve"> </w:t>
      </w:r>
      <w:r w:rsidRPr="00E64094"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  <w:t>культуры «Лесник»;</w:t>
      </w:r>
    </w:p>
    <w:p w:rsidR="008E368B" w:rsidRPr="007E01FE" w:rsidRDefault="008E368B" w:rsidP="00EF0AFA">
      <w:pPr>
        <w:pStyle w:val="Heading1"/>
        <w:spacing w:before="0" w:beforeAutospacing="0" w:after="0" w:afterAutospacing="0"/>
        <w:jc w:val="both"/>
        <w:rPr>
          <w:b w:val="0"/>
          <w:bCs w:val="0"/>
          <w:kern w:val="0"/>
          <w:sz w:val="24"/>
          <w:szCs w:val="24"/>
          <w:lang w:eastAsia="en-US"/>
        </w:rPr>
      </w:pPr>
      <w:r>
        <w:rPr>
          <w:noProof/>
        </w:rPr>
        <w:pict>
          <v:shape id="_x0000_s1030" type="#_x0000_t75" style="position:absolute;left:0;text-align:left;margin-left:32.7pt;margin-top:4.3pt;width:153pt;height:102pt;z-index:-251658240" wrapcoords="-106 0 -106 21441 21600 21441 21600 0 -106 0">
            <v:imagedata r:id="rId15" o:title=""/>
            <w10:wrap type="tight"/>
          </v:shape>
        </w:pict>
      </w:r>
    </w:p>
    <w:p w:rsidR="008E368B" w:rsidRDefault="008E368B" w:rsidP="00EF0AFA">
      <w:pPr>
        <w:pStyle w:val="Heading1"/>
        <w:spacing w:before="0" w:beforeAutospacing="0" w:after="0" w:afterAutospacing="0"/>
        <w:jc w:val="both"/>
        <w:rPr>
          <w:i/>
          <w:iCs/>
          <w:kern w:val="0"/>
          <w:sz w:val="24"/>
          <w:szCs w:val="24"/>
          <w:lang w:eastAsia="en-US"/>
        </w:rPr>
      </w:pPr>
    </w:p>
    <w:p w:rsidR="008E368B" w:rsidRDefault="008E368B" w:rsidP="00EF0AFA">
      <w:pPr>
        <w:pStyle w:val="Heading1"/>
        <w:spacing w:before="0" w:beforeAutospacing="0" w:after="0" w:afterAutospacing="0"/>
        <w:jc w:val="both"/>
        <w:rPr>
          <w:i/>
          <w:iCs/>
          <w:kern w:val="0"/>
          <w:sz w:val="24"/>
          <w:szCs w:val="24"/>
          <w:lang w:eastAsia="en-US"/>
        </w:rPr>
      </w:pPr>
    </w:p>
    <w:p w:rsidR="008E368B" w:rsidRDefault="008E368B" w:rsidP="00EF0AFA">
      <w:pPr>
        <w:pStyle w:val="Heading1"/>
        <w:spacing w:before="0" w:beforeAutospacing="0" w:after="0" w:afterAutospacing="0"/>
        <w:jc w:val="both"/>
        <w:rPr>
          <w:i/>
          <w:iCs/>
          <w:kern w:val="0"/>
          <w:sz w:val="24"/>
          <w:szCs w:val="24"/>
          <w:lang w:eastAsia="en-US"/>
        </w:rPr>
      </w:pPr>
    </w:p>
    <w:p w:rsidR="008E368B" w:rsidRDefault="008E368B" w:rsidP="00EF0AFA">
      <w:pPr>
        <w:pStyle w:val="Heading1"/>
        <w:spacing w:before="0" w:beforeAutospacing="0" w:after="0" w:afterAutospacing="0"/>
        <w:jc w:val="both"/>
        <w:rPr>
          <w:i/>
          <w:iCs/>
          <w:kern w:val="0"/>
          <w:sz w:val="24"/>
          <w:szCs w:val="24"/>
          <w:lang w:eastAsia="en-US"/>
        </w:rPr>
      </w:pPr>
    </w:p>
    <w:p w:rsidR="008E368B" w:rsidRDefault="008E368B" w:rsidP="00EF0AFA">
      <w:pPr>
        <w:pStyle w:val="Heading1"/>
        <w:spacing w:before="0" w:beforeAutospacing="0" w:after="0" w:afterAutospacing="0"/>
        <w:jc w:val="both"/>
        <w:rPr>
          <w:i/>
          <w:iCs/>
          <w:kern w:val="0"/>
          <w:sz w:val="24"/>
          <w:szCs w:val="24"/>
          <w:lang w:eastAsia="en-US"/>
        </w:rPr>
      </w:pPr>
    </w:p>
    <w:p w:rsidR="008E368B" w:rsidRDefault="008E368B" w:rsidP="00EF0AFA">
      <w:pPr>
        <w:pStyle w:val="Heading1"/>
        <w:spacing w:before="0" w:beforeAutospacing="0" w:after="0" w:afterAutospacing="0"/>
        <w:jc w:val="both"/>
        <w:rPr>
          <w:i/>
          <w:iCs/>
          <w:kern w:val="0"/>
          <w:sz w:val="24"/>
          <w:szCs w:val="24"/>
          <w:lang w:eastAsia="en-US"/>
        </w:rPr>
      </w:pPr>
    </w:p>
    <w:p w:rsidR="008E368B" w:rsidRDefault="008E368B" w:rsidP="00EF0AFA">
      <w:pPr>
        <w:pStyle w:val="Heading1"/>
        <w:spacing w:before="0" w:beforeAutospacing="0" w:after="0" w:afterAutospacing="0"/>
        <w:jc w:val="both"/>
        <w:rPr>
          <w:i/>
          <w:iCs/>
          <w:kern w:val="0"/>
          <w:sz w:val="24"/>
          <w:szCs w:val="24"/>
          <w:lang w:eastAsia="en-US"/>
        </w:rPr>
      </w:pPr>
    </w:p>
    <w:p w:rsidR="008E368B" w:rsidRPr="00E64094" w:rsidRDefault="008E368B" w:rsidP="00EF0AFA">
      <w:pPr>
        <w:pStyle w:val="Heading1"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  <w:r w:rsidRPr="007E1F28">
        <w:rPr>
          <w:i/>
          <w:iCs/>
          <w:kern w:val="0"/>
          <w:sz w:val="24"/>
          <w:szCs w:val="24"/>
          <w:lang w:eastAsia="en-US"/>
        </w:rPr>
        <w:t xml:space="preserve">- </w:t>
      </w:r>
      <w:r w:rsidRPr="00E64094"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  <w:t>Зима – это катание на коньках на корте, на лыжах, на санках, лепка снеговиков, игра в снежки с друзьями.</w:t>
      </w:r>
    </w:p>
    <w:p w:rsidR="008E368B" w:rsidRPr="00E64094" w:rsidRDefault="008E368B" w:rsidP="00645648">
      <w:pPr>
        <w:pStyle w:val="Heading1"/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</w:p>
    <w:p w:rsidR="008E368B" w:rsidRPr="00E64094" w:rsidRDefault="008E368B" w:rsidP="00E81E4B">
      <w:pPr>
        <w:pStyle w:val="Heading1"/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  <w:r w:rsidRPr="00E64094"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  <w:t>Можно посетить театральное представление в КСК «Импульс», а также КВН «Золотой муксун».</w:t>
      </w:r>
    </w:p>
    <w:p w:rsidR="008E368B" w:rsidRPr="007E1F28" w:rsidRDefault="008E368B" w:rsidP="00E81E4B">
      <w:pPr>
        <w:pStyle w:val="Heading1"/>
        <w:spacing w:before="0" w:beforeAutospacing="0" w:after="0" w:afterAutospacing="0"/>
        <w:ind w:firstLine="360"/>
        <w:jc w:val="both"/>
        <w:rPr>
          <w:b w:val="0"/>
          <w:bCs w:val="0"/>
          <w:kern w:val="0"/>
          <w:sz w:val="16"/>
          <w:szCs w:val="16"/>
          <w:lang w:eastAsia="en-US"/>
        </w:rPr>
      </w:pPr>
    </w:p>
    <w:p w:rsidR="008E368B" w:rsidRPr="00E64094" w:rsidRDefault="008E368B" w:rsidP="00E64094">
      <w:pPr>
        <w:pStyle w:val="Heading1"/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  <w:r w:rsidRPr="00E64094"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  <w:t>Посмотреть или принять участие в поселковых мероприятиях таких, как «День поселка», «Пасха Красная», «9 мая» и т.д.</w:t>
      </w:r>
    </w:p>
    <w:p w:rsidR="008E368B" w:rsidRPr="00E64094" w:rsidRDefault="008E368B" w:rsidP="00E64094">
      <w:pPr>
        <w:pStyle w:val="Heading1"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</w:p>
    <w:p w:rsidR="008E368B" w:rsidRPr="00E64094" w:rsidRDefault="008E368B" w:rsidP="00E64094">
      <w:pPr>
        <w:pStyle w:val="Heading1"/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  <w:r w:rsidRPr="00E64094"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  <w:t xml:space="preserve">Принять участие в школьных мероприятиях – «За честь школы», «Аукцион выпускников», «Школа первоклассников» и т.д.  </w:t>
      </w:r>
    </w:p>
    <w:p w:rsidR="008E368B" w:rsidRDefault="008E368B" w:rsidP="00E81E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368B" w:rsidRPr="00042F6A" w:rsidRDefault="008E368B" w:rsidP="00E81E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42F6A">
        <w:rPr>
          <w:rFonts w:ascii="Times New Roman" w:hAnsi="Times New Roman" w:cs="Times New Roman"/>
          <w:b/>
          <w:bCs/>
          <w:sz w:val="24"/>
          <w:szCs w:val="24"/>
        </w:rPr>
        <w:t xml:space="preserve">Семья – </w:t>
      </w:r>
      <w:r w:rsidRPr="00042F6A">
        <w:rPr>
          <w:rFonts w:ascii="Times New Roman" w:hAnsi="Times New Roman" w:cs="Times New Roman"/>
          <w:sz w:val="24"/>
          <w:szCs w:val="24"/>
        </w:rPr>
        <w:t xml:space="preserve">это теплый дом, любящие родители, дедушки и бабушки. Это любовь и забота друг о друге, общие радости и печали, традиции и привычки. </w:t>
      </w:r>
    </w:p>
    <w:p w:rsidR="008E368B" w:rsidRPr="007E1F28" w:rsidRDefault="008E368B" w:rsidP="00E81E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8E368B" w:rsidRDefault="008E368B" w:rsidP="00E81E4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  <w:lang w:eastAsia="ru-RU"/>
        </w:rPr>
        <w:pict>
          <v:shape id="_x0000_s1031" type="#_x0000_t75" style="position:absolute;left:0;text-align:left;margin-left:20.4pt;margin-top:1.6pt;width:171pt;height:81pt;z-index:-251661312" wrapcoords="-95 0 -95 21400 21600 21400 21600 0 -95 0">
            <v:imagedata r:id="rId16" o:title=""/>
            <w10:wrap type="tight"/>
          </v:shape>
        </w:pict>
      </w:r>
    </w:p>
    <w:p w:rsidR="008E368B" w:rsidRDefault="008E368B" w:rsidP="00E81E4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E368B" w:rsidRDefault="008E368B" w:rsidP="00E81E4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E368B" w:rsidRDefault="008E368B" w:rsidP="00E81E4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E368B" w:rsidRDefault="008E368B" w:rsidP="00E81E4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E368B" w:rsidRDefault="008E368B" w:rsidP="00E81E4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E368B" w:rsidRDefault="008E368B" w:rsidP="00E81E4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E368B" w:rsidRDefault="008E368B" w:rsidP="00E81E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E1F28">
        <w:rPr>
          <w:rFonts w:ascii="Times New Roman" w:hAnsi="Times New Roman" w:cs="Times New Roman"/>
          <w:b/>
          <w:bCs/>
          <w:sz w:val="24"/>
          <w:szCs w:val="24"/>
          <w:u w:val="single"/>
        </w:rPr>
        <w:t>Семейный досуг</w:t>
      </w:r>
      <w:r w:rsidRPr="00042F6A">
        <w:rPr>
          <w:rFonts w:ascii="Times New Roman" w:hAnsi="Times New Roman" w:cs="Times New Roman"/>
          <w:sz w:val="24"/>
          <w:szCs w:val="24"/>
        </w:rPr>
        <w:t xml:space="preserve"> может включать в себя: организацию </w:t>
      </w:r>
      <w:r w:rsidRPr="00042F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проведения активных игр</w:t>
      </w:r>
      <w:r w:rsidRPr="00042F6A">
        <w:rPr>
          <w:rFonts w:ascii="Times New Roman" w:hAnsi="Times New Roman" w:cs="Times New Roman"/>
          <w:sz w:val="24"/>
          <w:szCs w:val="24"/>
        </w:rPr>
        <w:t xml:space="preserve">, </w:t>
      </w:r>
      <w:r w:rsidRPr="00042F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занятий</w:t>
      </w:r>
      <w:r w:rsidRPr="00042F6A">
        <w:rPr>
          <w:rFonts w:ascii="Times New Roman" w:hAnsi="Times New Roman" w:cs="Times New Roman"/>
          <w:sz w:val="24"/>
          <w:szCs w:val="24"/>
        </w:rPr>
        <w:t xml:space="preserve">, которые оказывают влияние на развитие мышления и воображения ребенка, семейные чтения или веселое общение. Время, проведенное за настольными играми, также окажет благотворное влияние на атмосферу внутри семьи. </w:t>
      </w:r>
      <w:r w:rsidRPr="00042F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Игра в монополию</w:t>
      </w:r>
      <w:r w:rsidRPr="00042F6A">
        <w:rPr>
          <w:rFonts w:ascii="Times New Roman" w:hAnsi="Times New Roman" w:cs="Times New Roman"/>
          <w:sz w:val="24"/>
          <w:szCs w:val="24"/>
        </w:rPr>
        <w:t xml:space="preserve"> поможет сплотить, а </w:t>
      </w:r>
      <w:r w:rsidRPr="00042F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твистер</w:t>
      </w:r>
      <w:r w:rsidRPr="00042F6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42F6A">
        <w:rPr>
          <w:rFonts w:ascii="Times New Roman" w:hAnsi="Times New Roman" w:cs="Times New Roman"/>
          <w:sz w:val="24"/>
          <w:szCs w:val="24"/>
        </w:rPr>
        <w:t xml:space="preserve">поднимет настроение и повеселит. Весьма интересным и оригинальным будет совместное </w:t>
      </w:r>
      <w:r w:rsidRPr="00042F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собирание пазлов</w:t>
      </w:r>
      <w:r w:rsidRPr="00042F6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E368B" w:rsidRDefault="008E368B" w:rsidP="00E81E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42F6A">
        <w:rPr>
          <w:rFonts w:ascii="Times New Roman" w:hAnsi="Times New Roman" w:cs="Times New Roman"/>
          <w:sz w:val="24"/>
          <w:szCs w:val="24"/>
        </w:rPr>
        <w:t xml:space="preserve">Можно организовать </w:t>
      </w:r>
      <w:r w:rsidRPr="00042F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совместное посещение</w:t>
      </w:r>
      <w:r w:rsidRPr="00042F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42F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кинотеатра</w:t>
      </w:r>
      <w:r w:rsidRPr="00042F6A">
        <w:rPr>
          <w:rFonts w:ascii="Times New Roman" w:hAnsi="Times New Roman" w:cs="Times New Roman"/>
          <w:sz w:val="24"/>
          <w:szCs w:val="24"/>
        </w:rPr>
        <w:t xml:space="preserve"> или </w:t>
      </w:r>
      <w:r w:rsidRPr="00042F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театрального представления</w:t>
      </w:r>
      <w:r w:rsidRPr="00042F6A">
        <w:rPr>
          <w:rFonts w:ascii="Times New Roman" w:hAnsi="Times New Roman" w:cs="Times New Roman"/>
          <w:sz w:val="24"/>
          <w:szCs w:val="24"/>
        </w:rPr>
        <w:t xml:space="preserve">. Если выбор был сделан в пользу посещения кинотеатра, то лучше всего пойти на </w:t>
      </w:r>
      <w:r w:rsidRPr="00042F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сеанс семейной комедии</w:t>
      </w:r>
      <w:r w:rsidRPr="00042F6A">
        <w:rPr>
          <w:rFonts w:ascii="Times New Roman" w:hAnsi="Times New Roman" w:cs="Times New Roman"/>
          <w:sz w:val="24"/>
          <w:szCs w:val="24"/>
        </w:rPr>
        <w:t xml:space="preserve"> или </w:t>
      </w:r>
      <w:r w:rsidRPr="00042F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мультфильма</w:t>
      </w:r>
      <w:r w:rsidRPr="00042F6A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042F6A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8E368B" w:rsidSect="00E64094">
      <w:pgSz w:w="16838" w:h="11906" w:orient="landscape"/>
      <w:pgMar w:top="567" w:right="678" w:bottom="360" w:left="900" w:header="709" w:footer="709" w:gutter="0"/>
      <w:cols w:num="3" w:space="113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368B" w:rsidRDefault="008E368B" w:rsidP="00926BF0">
      <w:pPr>
        <w:spacing w:after="0" w:line="240" w:lineRule="auto"/>
      </w:pPr>
      <w:r>
        <w:separator/>
      </w:r>
    </w:p>
  </w:endnote>
  <w:endnote w:type="continuationSeparator" w:id="0">
    <w:p w:rsidR="008E368B" w:rsidRDefault="008E368B" w:rsidP="00926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Script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368B" w:rsidRDefault="008E368B" w:rsidP="00926BF0">
      <w:pPr>
        <w:spacing w:after="0" w:line="240" w:lineRule="auto"/>
      </w:pPr>
      <w:r>
        <w:separator/>
      </w:r>
    </w:p>
  </w:footnote>
  <w:footnote w:type="continuationSeparator" w:id="0">
    <w:p w:rsidR="008E368B" w:rsidRDefault="008E368B" w:rsidP="00926B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9A5012"/>
    <w:multiLevelType w:val="hybridMultilevel"/>
    <w:tmpl w:val="FB1AD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E1C6FAF"/>
    <w:multiLevelType w:val="multilevel"/>
    <w:tmpl w:val="C8248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4FAE12EB"/>
    <w:multiLevelType w:val="hybridMultilevel"/>
    <w:tmpl w:val="FD820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64137C8C"/>
    <w:multiLevelType w:val="multilevel"/>
    <w:tmpl w:val="9EE40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7CB571CD"/>
    <w:multiLevelType w:val="hybridMultilevel"/>
    <w:tmpl w:val="06509C9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665E3"/>
    <w:rsid w:val="00016DF2"/>
    <w:rsid w:val="000313A1"/>
    <w:rsid w:val="00042F6A"/>
    <w:rsid w:val="00044270"/>
    <w:rsid w:val="000A5509"/>
    <w:rsid w:val="000D1948"/>
    <w:rsid w:val="00185238"/>
    <w:rsid w:val="001A50A7"/>
    <w:rsid w:val="001B7D79"/>
    <w:rsid w:val="00204ACF"/>
    <w:rsid w:val="002108E4"/>
    <w:rsid w:val="00244222"/>
    <w:rsid w:val="0025170F"/>
    <w:rsid w:val="002C302B"/>
    <w:rsid w:val="002E7750"/>
    <w:rsid w:val="00343055"/>
    <w:rsid w:val="0035685C"/>
    <w:rsid w:val="003611FE"/>
    <w:rsid w:val="00406915"/>
    <w:rsid w:val="00450ABE"/>
    <w:rsid w:val="0047700E"/>
    <w:rsid w:val="004D5103"/>
    <w:rsid w:val="00542F68"/>
    <w:rsid w:val="005A62A0"/>
    <w:rsid w:val="00606324"/>
    <w:rsid w:val="00645648"/>
    <w:rsid w:val="00651CBB"/>
    <w:rsid w:val="00677D14"/>
    <w:rsid w:val="0069451C"/>
    <w:rsid w:val="007075C6"/>
    <w:rsid w:val="00736D71"/>
    <w:rsid w:val="00743FB7"/>
    <w:rsid w:val="00763E74"/>
    <w:rsid w:val="0076539A"/>
    <w:rsid w:val="007B17B4"/>
    <w:rsid w:val="007B7269"/>
    <w:rsid w:val="007C01B4"/>
    <w:rsid w:val="007C0805"/>
    <w:rsid w:val="007E01FE"/>
    <w:rsid w:val="007E1F28"/>
    <w:rsid w:val="007E6C71"/>
    <w:rsid w:val="0086023F"/>
    <w:rsid w:val="008644E3"/>
    <w:rsid w:val="008665E3"/>
    <w:rsid w:val="00892526"/>
    <w:rsid w:val="008E30AD"/>
    <w:rsid w:val="008E368B"/>
    <w:rsid w:val="00911220"/>
    <w:rsid w:val="0092691A"/>
    <w:rsid w:val="00926BF0"/>
    <w:rsid w:val="00927C1C"/>
    <w:rsid w:val="009311C2"/>
    <w:rsid w:val="00933D70"/>
    <w:rsid w:val="00941147"/>
    <w:rsid w:val="00953CA8"/>
    <w:rsid w:val="00984CF9"/>
    <w:rsid w:val="0099421D"/>
    <w:rsid w:val="00A418E3"/>
    <w:rsid w:val="00A9170E"/>
    <w:rsid w:val="00AB273B"/>
    <w:rsid w:val="00AB683E"/>
    <w:rsid w:val="00AD5A61"/>
    <w:rsid w:val="00B34EDA"/>
    <w:rsid w:val="00B66E44"/>
    <w:rsid w:val="00B9682D"/>
    <w:rsid w:val="00BB3F20"/>
    <w:rsid w:val="00BE344B"/>
    <w:rsid w:val="00C33239"/>
    <w:rsid w:val="00C65E05"/>
    <w:rsid w:val="00C72DED"/>
    <w:rsid w:val="00CB19DC"/>
    <w:rsid w:val="00CC549B"/>
    <w:rsid w:val="00CE1B65"/>
    <w:rsid w:val="00CE5544"/>
    <w:rsid w:val="00CE700C"/>
    <w:rsid w:val="00D23D8B"/>
    <w:rsid w:val="00D34CE8"/>
    <w:rsid w:val="00D8068C"/>
    <w:rsid w:val="00D96264"/>
    <w:rsid w:val="00DB6996"/>
    <w:rsid w:val="00E122F1"/>
    <w:rsid w:val="00E17548"/>
    <w:rsid w:val="00E22043"/>
    <w:rsid w:val="00E64094"/>
    <w:rsid w:val="00E666D9"/>
    <w:rsid w:val="00E81E4B"/>
    <w:rsid w:val="00E83569"/>
    <w:rsid w:val="00EB5058"/>
    <w:rsid w:val="00EE18C2"/>
    <w:rsid w:val="00EF0AFA"/>
    <w:rsid w:val="00F346CC"/>
    <w:rsid w:val="00F46E8C"/>
    <w:rsid w:val="00F90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23F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link w:val="Heading1Char"/>
    <w:uiPriority w:val="99"/>
    <w:qFormat/>
    <w:locked/>
    <w:rsid w:val="00911220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B273B"/>
    <w:rPr>
      <w:rFonts w:ascii="Cambria" w:hAnsi="Cambria" w:cs="Cambria"/>
      <w:b/>
      <w:bCs/>
      <w:kern w:val="32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rsid w:val="00926B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26BF0"/>
  </w:style>
  <w:style w:type="paragraph" w:styleId="Footer">
    <w:name w:val="footer"/>
    <w:basedOn w:val="Normal"/>
    <w:link w:val="FooterChar"/>
    <w:uiPriority w:val="99"/>
    <w:rsid w:val="00926B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26BF0"/>
  </w:style>
  <w:style w:type="paragraph" w:styleId="BalloonText">
    <w:name w:val="Balloon Text"/>
    <w:basedOn w:val="Normal"/>
    <w:link w:val="BalloonTextChar"/>
    <w:uiPriority w:val="99"/>
    <w:semiHidden/>
    <w:rsid w:val="00926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26BF0"/>
    <w:rPr>
      <w:rFonts w:ascii="Tahoma" w:hAnsi="Tahoma" w:cs="Tahoma"/>
      <w:sz w:val="16"/>
      <w:szCs w:val="16"/>
    </w:rPr>
  </w:style>
  <w:style w:type="paragraph" w:customStyle="1" w:styleId="clear">
    <w:name w:val="clear"/>
    <w:basedOn w:val="Normal"/>
    <w:uiPriority w:val="99"/>
    <w:rsid w:val="00926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5A62A0"/>
    <w:pPr>
      <w:ind w:left="720"/>
    </w:pPr>
  </w:style>
  <w:style w:type="paragraph" w:styleId="NoSpacing">
    <w:name w:val="No Spacing"/>
    <w:uiPriority w:val="99"/>
    <w:qFormat/>
    <w:rsid w:val="0099421D"/>
    <w:rPr>
      <w:rFonts w:cs="Calibri"/>
      <w:lang w:eastAsia="en-US"/>
    </w:rPr>
  </w:style>
  <w:style w:type="character" w:customStyle="1" w:styleId="apple-converted-space">
    <w:name w:val="apple-converted-space"/>
    <w:basedOn w:val="DefaultParagraphFont"/>
    <w:uiPriority w:val="99"/>
    <w:rsid w:val="00911220"/>
  </w:style>
  <w:style w:type="character" w:styleId="Hyperlink">
    <w:name w:val="Hyperlink"/>
    <w:basedOn w:val="DefaultParagraphFont"/>
    <w:uiPriority w:val="99"/>
    <w:rsid w:val="0091122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4700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tolkslovar.ru/v6662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s://www.yandex.com/images/search?source=wiz&amp;img_url=http://www.uaua.info/pictures_ckfinder/images/80(6).jpg&amp;uinfo=sw-1366-sh-768-ww-1349-wh-643-pd-1-wp-16x9_1366x768&amp;_=1423445347019&amp;viewport=wide&amp;p=4&amp;text=%D1%81%D0%BE%D0%B2%D0%BC%D0%B5%D1%81%D1%82%D0%BD%D1%8B%D0%B9%20%D0%B4%D0%BE%D1%81%D1%83%D0%B3%20%D1%81%20%D0%B4%D0%B5%D1%82%D1%8C%D0%BC%D0%B8%20%D0%BA%D0%B0%D1%80%D1%82%D0%B8%D0%BD%D0%BA%D0%B8&amp;noreask=1&amp;pos=147&amp;rpt=simage&amp;lr=87&amp;pin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812</TotalTime>
  <Pages>2</Pages>
  <Words>618</Words>
  <Characters>3526</Characters>
  <Application>Microsoft Office Outlook</Application>
  <DocSecurity>0</DocSecurity>
  <Lines>0</Lines>
  <Paragraphs>0</Paragraphs>
  <ScaleCrop>false</ScaleCrop>
  <Company>School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Леонидовна</dc:creator>
  <cp:keywords/>
  <dc:description/>
  <cp:lastModifiedBy>Психолог</cp:lastModifiedBy>
  <cp:revision>46</cp:revision>
  <cp:lastPrinted>2016-04-18T04:26:00Z</cp:lastPrinted>
  <dcterms:created xsi:type="dcterms:W3CDTF">2015-01-12T04:52:00Z</dcterms:created>
  <dcterms:modified xsi:type="dcterms:W3CDTF">2016-04-18T04:33:00Z</dcterms:modified>
</cp:coreProperties>
</file>